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672875" w:rsidR="00A15785" w:rsidP="00672875" w:rsidRDefault="0048685A" w14:paraId="206630B1" w14:textId="62E43331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223BE4" wp14:editId="7DEC1E17">
                <wp:simplePos x="0" y="0"/>
                <wp:positionH relativeFrom="column">
                  <wp:posOffset>0</wp:posOffset>
                </wp:positionH>
                <wp:positionV relativeFrom="paragraph">
                  <wp:posOffset>1736725</wp:posOffset>
                </wp:positionV>
                <wp:extent cx="1666875" cy="511175"/>
                <wp:effectExtent l="0" t="0" r="0" b="0"/>
                <wp:wrapNone/>
                <wp:docPr id="210576230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9C0557" w:rsidR="009C0557" w:rsidP="00A04675" w:rsidRDefault="009C0557" w14:paraId="15CD1978" w14:textId="41DB1E6C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Tinned soup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6223BE4">
                <v:stroke joinstyle="miter"/>
                <v:path gradientshapeok="t" o:connecttype="rect"/>
              </v:shapetype>
              <v:shape id="Text Box 2" style="position:absolute;margin-left:0;margin-top:136.75pt;width:131.25pt;height:4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spid="_x0000_s1026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">
                <v:textbox>
                  <w:txbxContent>
                    <w:p w:rsidRPr="009C0557" w:rsidR="009C0557" w:rsidP="00A04675" w:rsidRDefault="009C0557" w14:paraId="15CD1978" w14:textId="41DB1E6C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US"/>
                        </w:rPr>
                        <w:t>Tinned soup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049848" wp14:editId="51B3E885">
                <wp:simplePos x="0" y="0"/>
                <wp:positionH relativeFrom="column">
                  <wp:posOffset>-1905</wp:posOffset>
                </wp:positionH>
                <wp:positionV relativeFrom="paragraph">
                  <wp:posOffset>4350385</wp:posOffset>
                </wp:positionV>
                <wp:extent cx="1666875" cy="511175"/>
                <wp:effectExtent l="0" t="0" r="0" b="0"/>
                <wp:wrapNone/>
                <wp:docPr id="58909996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9C0557" w:rsidP="00A04675" w:rsidRDefault="009C0557" w14:paraId="409F24A3" w14:textId="5E848E8B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Tea bags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-.15pt;margin-top:342.55pt;width:131.25pt;height:4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" w14:anchorId="14049848">
                <v:textbox>
                  <w:txbxContent>
                    <w:p w:rsidRPr="008760F6" w:rsidR="009C0557" w:rsidP="00A04675" w:rsidRDefault="009C0557" w14:paraId="409F24A3" w14:textId="5E848E8B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FFFFFF" w:themeColor="background1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FFFFFF" w:themeColor="background1"/>
                          <w:spacing w:val="-3"/>
                          <w:sz w:val="28"/>
                          <w:szCs w:val="28"/>
                          <w:lang w:val="en-US"/>
                        </w:rPr>
                        <w:t>Tea bags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882BE5E" wp14:editId="5BCFE5E8">
                <wp:simplePos x="0" y="0"/>
                <wp:positionH relativeFrom="column">
                  <wp:posOffset>0</wp:posOffset>
                </wp:positionH>
                <wp:positionV relativeFrom="paragraph">
                  <wp:posOffset>5652770</wp:posOffset>
                </wp:positionV>
                <wp:extent cx="1666875" cy="511175"/>
                <wp:effectExtent l="0" t="0" r="0" b="0"/>
                <wp:wrapNone/>
                <wp:docPr id="137586793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9C0557" w:rsidR="009C0557" w:rsidP="00A04675" w:rsidRDefault="009C0557" w14:paraId="1BF02702" w14:textId="658B4DBE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C0557">
                              <w:rPr>
                                <w:rFonts w:cs="Arial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 xml:space="preserve">Tinned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br/>
                            </w:r>
                            <w:r w:rsidRPr="009C0557">
                              <w:rPr>
                                <w:rFonts w:cs="Arial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potatoes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445.1pt;width:131.25pt;height:4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" w14:anchorId="6882BE5E">
                <v:textbox>
                  <w:txbxContent>
                    <w:p w:rsidRPr="009C0557" w:rsidR="009C0557" w:rsidP="00A04675" w:rsidRDefault="009C0557" w14:paraId="1BF02702" w14:textId="658B4DBE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9C0557">
                        <w:rPr>
                          <w:rFonts w:cs="Arial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US"/>
                        </w:rPr>
                        <w:t xml:space="preserve">Tinned </w:t>
                      </w:r>
                      <w:r>
                        <w:rPr>
                          <w:rFonts w:cs="Arial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US"/>
                        </w:rPr>
                        <w:br/>
                      </w:r>
                      <w:r w:rsidRPr="009C0557">
                        <w:rPr>
                          <w:rFonts w:cs="Arial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US"/>
                        </w:rPr>
                        <w:t>potatoes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1D96F3" wp14:editId="036BDB7C">
                <wp:simplePos x="0" y="0"/>
                <wp:positionH relativeFrom="column">
                  <wp:posOffset>-1905</wp:posOffset>
                </wp:positionH>
                <wp:positionV relativeFrom="paragraph">
                  <wp:posOffset>3042285</wp:posOffset>
                </wp:positionV>
                <wp:extent cx="1666875" cy="511175"/>
                <wp:effectExtent l="0" t="0" r="0" b="0"/>
                <wp:wrapNone/>
                <wp:docPr id="126867312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9C0557" w:rsidP="00A04675" w:rsidRDefault="009C0557" w14:paraId="563A5E31" w14:textId="027E8889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 xml:space="preserve">Box of biscuits </w:t>
                            </w: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br/>
                              <w:t>or chocolates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margin-left:-.15pt;margin-top:239.55pt;width:131.25pt;height:40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" w14:anchorId="5F1D96F3">
                <v:textbox>
                  <w:txbxContent>
                    <w:p w:rsidRPr="008760F6" w:rsidR="009C0557" w:rsidP="00A04675" w:rsidRDefault="009C0557" w14:paraId="563A5E31" w14:textId="027E8889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t xml:space="preserve">Box of biscuits </w:t>
                      </w: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br/>
                        <w:t>or chocolates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9EFFD0" wp14:editId="5CCB6EF0">
                <wp:simplePos x="0" y="0"/>
                <wp:positionH relativeFrom="column">
                  <wp:posOffset>1736725</wp:posOffset>
                </wp:positionH>
                <wp:positionV relativeFrom="paragraph">
                  <wp:posOffset>1740535</wp:posOffset>
                </wp:positionV>
                <wp:extent cx="1666875" cy="511175"/>
                <wp:effectExtent l="0" t="0" r="0" b="0"/>
                <wp:wrapNone/>
                <wp:docPr id="204554979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9C0557" w:rsidP="00A04675" w:rsidRDefault="009C0557" w14:paraId="62D453DD" w14:textId="26CE75C8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Shampoo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style="position:absolute;margin-left:136.75pt;margin-top:137.05pt;width:131.25pt;height:4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" w14:anchorId="3B9EFFD0">
                <v:textbox>
                  <w:txbxContent>
                    <w:p w:rsidRPr="008760F6" w:rsidR="009C0557" w:rsidP="00A04675" w:rsidRDefault="009C0557" w14:paraId="62D453DD" w14:textId="26CE75C8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t>Shampoo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725F1B" wp14:editId="10A9CA88">
                <wp:simplePos x="0" y="0"/>
                <wp:positionH relativeFrom="column">
                  <wp:posOffset>1731010</wp:posOffset>
                </wp:positionH>
                <wp:positionV relativeFrom="paragraph">
                  <wp:posOffset>4352925</wp:posOffset>
                </wp:positionV>
                <wp:extent cx="1666875" cy="511175"/>
                <wp:effectExtent l="0" t="0" r="0" b="0"/>
                <wp:wrapNone/>
                <wp:docPr id="54448731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9C0557" w:rsidP="00A04675" w:rsidRDefault="009C0557" w14:paraId="671CE75C" w14:textId="62AB8BE6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Chocolate bars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style="position:absolute;margin-left:136.3pt;margin-top:342.75pt;width:131.25pt;height:4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" w14:anchorId="27725F1B">
                <v:textbox>
                  <w:txbxContent>
                    <w:p w:rsidRPr="008760F6" w:rsidR="009C0557" w:rsidP="00A04675" w:rsidRDefault="009C0557" w14:paraId="671CE75C" w14:textId="62AB8BE6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t>Chocolate bars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32E9FAD" wp14:editId="0F281B3E">
                <wp:simplePos x="0" y="0"/>
                <wp:positionH relativeFrom="column">
                  <wp:posOffset>1732280</wp:posOffset>
                </wp:positionH>
                <wp:positionV relativeFrom="paragraph">
                  <wp:posOffset>5655310</wp:posOffset>
                </wp:positionV>
                <wp:extent cx="1666875" cy="511175"/>
                <wp:effectExtent l="0" t="0" r="0" b="0"/>
                <wp:wrapNone/>
                <wp:docPr id="164779598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9C0557" w:rsidP="00A04675" w:rsidRDefault="009C0557" w14:paraId="5E5C911B" w14:textId="7C400FE7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Tinned meat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style="position:absolute;margin-left:136.4pt;margin-top:445.3pt;width:131.25pt;height:40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" w14:anchorId="732E9FAD">
                <v:textbox>
                  <w:txbxContent>
                    <w:p w:rsidRPr="008760F6" w:rsidR="009C0557" w:rsidP="00A04675" w:rsidRDefault="009C0557" w14:paraId="5E5C911B" w14:textId="7C400FE7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t>Tinned meat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3AD88E7" wp14:editId="22A42B91">
                <wp:simplePos x="0" y="0"/>
                <wp:positionH relativeFrom="column">
                  <wp:posOffset>3462655</wp:posOffset>
                </wp:positionH>
                <wp:positionV relativeFrom="paragraph">
                  <wp:posOffset>1740535</wp:posOffset>
                </wp:positionV>
                <wp:extent cx="1666875" cy="511175"/>
                <wp:effectExtent l="0" t="0" r="0" b="0"/>
                <wp:wrapNone/>
                <wp:docPr id="107478987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9C0557" w:rsidP="00A04675" w:rsidRDefault="009C0557" w14:paraId="1E065A31" w14:textId="448D48C9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 xml:space="preserve">Variety tins </w:t>
                            </w: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br/>
                              <w:t>or boxes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style="position:absolute;margin-left:272.65pt;margin-top:137.05pt;width:131.25pt;height:40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" w14:anchorId="33AD88E7">
                <v:textbox>
                  <w:txbxContent>
                    <w:p w:rsidRPr="008760F6" w:rsidR="009C0557" w:rsidP="00A04675" w:rsidRDefault="009C0557" w14:paraId="1E065A31" w14:textId="448D48C9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FFFFFF" w:themeColor="background1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FFFFFF" w:themeColor="background1"/>
                          <w:spacing w:val="-3"/>
                          <w:sz w:val="28"/>
                          <w:szCs w:val="28"/>
                          <w:lang w:val="en-US"/>
                        </w:rPr>
                        <w:t xml:space="preserve">Variety tins </w:t>
                      </w:r>
                      <w:r w:rsidRPr="008760F6">
                        <w:rPr>
                          <w:rFonts w:cs="Arial"/>
                          <w:b/>
                          <w:bCs/>
                          <w:color w:val="FFFFFF" w:themeColor="background1"/>
                          <w:spacing w:val="-3"/>
                          <w:sz w:val="28"/>
                          <w:szCs w:val="28"/>
                          <w:lang w:val="en-US"/>
                        </w:rPr>
                        <w:br/>
                        <w:t>or boxes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D6F8188" wp14:editId="7F9F704D">
                <wp:simplePos x="0" y="0"/>
                <wp:positionH relativeFrom="column">
                  <wp:posOffset>3463290</wp:posOffset>
                </wp:positionH>
                <wp:positionV relativeFrom="paragraph">
                  <wp:posOffset>3037840</wp:posOffset>
                </wp:positionV>
                <wp:extent cx="1666875" cy="511175"/>
                <wp:effectExtent l="0" t="0" r="0" b="0"/>
                <wp:wrapNone/>
                <wp:docPr id="11940144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9C0557" w:rsidR="009C0557" w:rsidP="00A04675" w:rsidRDefault="009C0557" w14:paraId="53DAA530" w14:textId="4D0F7CD2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Tinned fish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style="position:absolute;margin-left:272.7pt;margin-top:239.2pt;width:131.25pt;height:40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" w14:anchorId="2D6F8188">
                <v:textbox>
                  <w:txbxContent>
                    <w:p w:rsidRPr="009C0557" w:rsidR="009C0557" w:rsidP="00A04675" w:rsidRDefault="009C0557" w14:paraId="53DAA530" w14:textId="4D0F7CD2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US"/>
                        </w:rPr>
                        <w:t>Tinned fish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DC0CEEC" wp14:editId="4FAECA9B">
                <wp:simplePos x="0" y="0"/>
                <wp:positionH relativeFrom="column">
                  <wp:posOffset>3455035</wp:posOffset>
                </wp:positionH>
                <wp:positionV relativeFrom="paragraph">
                  <wp:posOffset>5650230</wp:posOffset>
                </wp:positionV>
                <wp:extent cx="1666875" cy="511175"/>
                <wp:effectExtent l="0" t="0" r="0" b="0"/>
                <wp:wrapNone/>
                <wp:docPr id="134957910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A04675" w:rsidP="00A04675" w:rsidRDefault="00A04675" w14:paraId="62536BC9" w14:textId="1603579C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Toilet rolls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style="position:absolute;margin-left:272.05pt;margin-top:444.9pt;width:131.25pt;height:40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" w14:anchorId="7DC0CEEC">
                <v:textbox>
                  <w:txbxContent>
                    <w:p w:rsidRPr="008760F6" w:rsidR="00A04675" w:rsidP="00A04675" w:rsidRDefault="00A04675" w14:paraId="62536BC9" w14:textId="1603579C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t>Toilet rolls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297019" wp14:editId="162CCC85">
                <wp:simplePos x="0" y="0"/>
                <wp:positionH relativeFrom="column">
                  <wp:posOffset>1739265</wp:posOffset>
                </wp:positionH>
                <wp:positionV relativeFrom="paragraph">
                  <wp:posOffset>3036570</wp:posOffset>
                </wp:positionV>
                <wp:extent cx="1663065" cy="511175"/>
                <wp:effectExtent l="0" t="0" r="0" b="0"/>
                <wp:wrapNone/>
                <wp:docPr id="72119930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306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9C0557" w:rsidP="00A04675" w:rsidRDefault="009C0557" w14:paraId="76D18064" w14:textId="51B26C00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 xml:space="preserve">Nuts and </w:t>
                            </w: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br/>
                              <w:t>confectionery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style="position:absolute;margin-left:136.95pt;margin-top:239.1pt;width:130.95pt;height:40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" w14:anchorId="27297019">
                <v:textbox>
                  <w:txbxContent>
                    <w:p w:rsidRPr="008760F6" w:rsidR="009C0557" w:rsidP="00A04675" w:rsidRDefault="009C0557" w14:paraId="76D18064" w14:textId="51B26C00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t xml:space="preserve">Nuts and </w:t>
                      </w: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br/>
                        <w:t>confectionery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2244107" wp14:editId="40FF1DF3">
                <wp:simplePos x="0" y="0"/>
                <wp:positionH relativeFrom="column">
                  <wp:posOffset>3455035</wp:posOffset>
                </wp:positionH>
                <wp:positionV relativeFrom="paragraph">
                  <wp:posOffset>4350385</wp:posOffset>
                </wp:positionV>
                <wp:extent cx="1666875" cy="512445"/>
                <wp:effectExtent l="0" t="0" r="0" b="0"/>
                <wp:wrapNone/>
                <wp:docPr id="19306146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2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9C0557" w:rsidP="00A04675" w:rsidRDefault="009C0557" w14:paraId="4BD0DB2F" w14:textId="48CA1B00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Long-life</w:t>
                            </w: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br/>
                              <w:t>fruit juice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style="position:absolute;margin-left:272.05pt;margin-top:342.55pt;width:131.25pt;height:40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" w14:anchorId="22244107">
                <v:textbox>
                  <w:txbxContent>
                    <w:p w:rsidRPr="008760F6" w:rsidR="009C0557" w:rsidP="00A04675" w:rsidRDefault="009C0557" w14:paraId="4BD0DB2F" w14:textId="48CA1B00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FFFFFF" w:themeColor="background1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FFFFFF" w:themeColor="background1"/>
                          <w:spacing w:val="-3"/>
                          <w:sz w:val="28"/>
                          <w:szCs w:val="28"/>
                          <w:lang w:val="en-US"/>
                        </w:rPr>
                        <w:t>Long-life</w:t>
                      </w:r>
                      <w:r w:rsidRPr="008760F6">
                        <w:rPr>
                          <w:rFonts w:cs="Arial"/>
                          <w:b/>
                          <w:bCs/>
                          <w:color w:val="FFFFFF" w:themeColor="background1"/>
                          <w:spacing w:val="-3"/>
                          <w:sz w:val="28"/>
                          <w:szCs w:val="28"/>
                          <w:lang w:val="en-US"/>
                        </w:rPr>
                        <w:br/>
                        <w:t>fruit juice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AB31D22" wp14:editId="7F7B8736">
                <wp:simplePos x="0" y="0"/>
                <wp:positionH relativeFrom="column">
                  <wp:posOffset>5184140</wp:posOffset>
                </wp:positionH>
                <wp:positionV relativeFrom="paragraph">
                  <wp:posOffset>5660390</wp:posOffset>
                </wp:positionV>
                <wp:extent cx="1666875" cy="511175"/>
                <wp:effectExtent l="0" t="0" r="0" b="0"/>
                <wp:wrapNone/>
                <wp:docPr id="54388367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9C0557" w:rsidR="00A04675" w:rsidP="00A04675" w:rsidRDefault="00A04675" w14:paraId="7E6C65C5" w14:textId="070EE9B6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Rice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br/>
                              <w:t>pudding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style="position:absolute;margin-left:408.2pt;margin-top:445.7pt;width:131.25pt;height:4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" w14:anchorId="5AB31D22">
                <v:textbox>
                  <w:txbxContent>
                    <w:p w:rsidRPr="009C0557" w:rsidR="00A04675" w:rsidP="00A04675" w:rsidRDefault="00A04675" w14:paraId="7E6C65C5" w14:textId="070EE9B6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US"/>
                        </w:rPr>
                        <w:t>Rice</w:t>
                      </w:r>
                      <w:r>
                        <w:rPr>
                          <w:rFonts w:cs="Arial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US"/>
                        </w:rPr>
                        <w:br/>
                        <w:t>pudding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DE28C04" wp14:editId="362D35F3">
                <wp:simplePos x="0" y="0"/>
                <wp:positionH relativeFrom="column">
                  <wp:posOffset>5184140</wp:posOffset>
                </wp:positionH>
                <wp:positionV relativeFrom="paragraph">
                  <wp:posOffset>4349115</wp:posOffset>
                </wp:positionV>
                <wp:extent cx="1666875" cy="512445"/>
                <wp:effectExtent l="0" t="0" r="0" b="0"/>
                <wp:wrapNone/>
                <wp:docPr id="20950137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2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A04675" w:rsidP="00A04675" w:rsidRDefault="00A04675" w14:paraId="45C06500" w14:textId="2B7E2BD4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Instant mash</w:t>
                            </w: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br/>
                              <w:t>potatoes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style="position:absolute;margin-left:408.2pt;margin-top:342.45pt;width:131.25pt;height:40.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" w14:anchorId="5DE28C04">
                <v:textbox>
                  <w:txbxContent>
                    <w:p w:rsidRPr="008760F6" w:rsidR="00A04675" w:rsidP="00A04675" w:rsidRDefault="00A04675" w14:paraId="45C06500" w14:textId="2B7E2BD4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t>Instant mash</w:t>
                      </w: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br/>
                        <w:t>potatoes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256A76D" wp14:editId="3F8A42B0">
                <wp:simplePos x="0" y="0"/>
                <wp:positionH relativeFrom="column">
                  <wp:posOffset>5180965</wp:posOffset>
                </wp:positionH>
                <wp:positionV relativeFrom="paragraph">
                  <wp:posOffset>3036570</wp:posOffset>
                </wp:positionV>
                <wp:extent cx="1666875" cy="511175"/>
                <wp:effectExtent l="0" t="0" r="0" b="0"/>
                <wp:wrapNone/>
                <wp:docPr id="185328918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A04675" w:rsidP="00A04675" w:rsidRDefault="00A04675" w14:paraId="43133BE1" w14:textId="3DBAA80F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Coffee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style="position:absolute;margin-left:407.95pt;margin-top:239.1pt;width:131.25pt;height:40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" w14:anchorId="3256A76D">
                <v:textbox>
                  <w:txbxContent>
                    <w:p w:rsidRPr="008760F6" w:rsidR="00A04675" w:rsidP="00A04675" w:rsidRDefault="00A04675" w14:paraId="43133BE1" w14:textId="3DBAA80F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t>Coffee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092BC25" wp14:editId="25DD8D81">
                <wp:simplePos x="0" y="0"/>
                <wp:positionH relativeFrom="column">
                  <wp:posOffset>5180330</wp:posOffset>
                </wp:positionH>
                <wp:positionV relativeFrom="paragraph">
                  <wp:posOffset>1739265</wp:posOffset>
                </wp:positionV>
                <wp:extent cx="1666875" cy="511175"/>
                <wp:effectExtent l="0" t="0" r="0" b="0"/>
                <wp:wrapNone/>
                <wp:docPr id="89805718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A04675" w:rsidP="00A04675" w:rsidRDefault="00A04675" w14:paraId="249D8734" w14:textId="16395AA8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 xml:space="preserve">Tinned </w:t>
                            </w: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br/>
                              <w:t>tomatoes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style="position:absolute;margin-left:407.9pt;margin-top:136.95pt;width:131.25pt;height:40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" w14:anchorId="0092BC25">
                <v:textbox>
                  <w:txbxContent>
                    <w:p w:rsidRPr="008760F6" w:rsidR="00A04675" w:rsidP="00A04675" w:rsidRDefault="00A04675" w14:paraId="249D8734" w14:textId="16395AA8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t xml:space="preserve">Tinned </w:t>
                      </w: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br/>
                        <w:t>tomatoes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A414133" wp14:editId="292C5C4C">
                <wp:simplePos x="0" y="0"/>
                <wp:positionH relativeFrom="column">
                  <wp:posOffset>6916420</wp:posOffset>
                </wp:positionH>
                <wp:positionV relativeFrom="paragraph">
                  <wp:posOffset>1737995</wp:posOffset>
                </wp:positionV>
                <wp:extent cx="1666875" cy="511175"/>
                <wp:effectExtent l="0" t="0" r="0" b="0"/>
                <wp:wrapNone/>
                <wp:docPr id="69413046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A04675" w:rsidP="00A04675" w:rsidRDefault="00A04675" w14:paraId="23FA2F48" w14:textId="1B4BE52D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Rice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style="position:absolute;margin-left:544.6pt;margin-top:136.85pt;width:131.25pt;height:4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" w14:anchorId="4A414133">
                <v:textbox>
                  <w:txbxContent>
                    <w:p w:rsidRPr="008760F6" w:rsidR="00A04675" w:rsidP="00A04675" w:rsidRDefault="00A04675" w14:paraId="23FA2F48" w14:textId="1B4BE52D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t>Rice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839F722" wp14:editId="0C5B6488">
                <wp:simplePos x="0" y="0"/>
                <wp:positionH relativeFrom="column">
                  <wp:posOffset>6917055</wp:posOffset>
                </wp:positionH>
                <wp:positionV relativeFrom="paragraph">
                  <wp:posOffset>3046730</wp:posOffset>
                </wp:positionV>
                <wp:extent cx="1666875" cy="511175"/>
                <wp:effectExtent l="0" t="0" r="0" b="0"/>
                <wp:wrapNone/>
                <wp:docPr id="121059041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9C0557" w:rsidR="00A04675" w:rsidP="00A04675" w:rsidRDefault="00A04675" w14:paraId="7970AE11" w14:textId="3C5ABE56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Jam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style="position:absolute;margin-left:544.65pt;margin-top:239.9pt;width:131.25pt;height:40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" w14:anchorId="7839F722">
                <v:textbox>
                  <w:txbxContent>
                    <w:p w:rsidRPr="009C0557" w:rsidR="00A04675" w:rsidP="00A04675" w:rsidRDefault="00A04675" w14:paraId="7970AE11" w14:textId="3C5ABE56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US"/>
                        </w:rPr>
                        <w:t>Jam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83CF644" wp14:editId="17EA235D">
                <wp:simplePos x="0" y="0"/>
                <wp:positionH relativeFrom="column">
                  <wp:posOffset>6908800</wp:posOffset>
                </wp:positionH>
                <wp:positionV relativeFrom="paragraph">
                  <wp:posOffset>4347845</wp:posOffset>
                </wp:positionV>
                <wp:extent cx="1666875" cy="512445"/>
                <wp:effectExtent l="0" t="0" r="0" b="0"/>
                <wp:wrapNone/>
                <wp:docPr id="317285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2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A04675" w:rsidP="00A04675" w:rsidRDefault="00A04675" w14:paraId="17363A7E" w14:textId="5EF38FA6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 xml:space="preserve">Tinned </w:t>
                            </w: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br/>
                              <w:t>vegetables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style="position:absolute;margin-left:544pt;margin-top:342.35pt;width:131.25pt;height:40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" w14:anchorId="183CF644">
                <v:textbox>
                  <w:txbxContent>
                    <w:p w:rsidRPr="008760F6" w:rsidR="00A04675" w:rsidP="00A04675" w:rsidRDefault="00A04675" w14:paraId="17363A7E" w14:textId="5EF38FA6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FFFFFF" w:themeColor="background1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FFFFFF" w:themeColor="background1"/>
                          <w:spacing w:val="-3"/>
                          <w:sz w:val="28"/>
                          <w:szCs w:val="28"/>
                          <w:lang w:val="en-US"/>
                        </w:rPr>
                        <w:t xml:space="preserve">Tinned </w:t>
                      </w:r>
                      <w:r w:rsidRPr="008760F6">
                        <w:rPr>
                          <w:rFonts w:cs="Arial"/>
                          <w:b/>
                          <w:bCs/>
                          <w:color w:val="FFFFFF" w:themeColor="background1"/>
                          <w:spacing w:val="-3"/>
                          <w:sz w:val="28"/>
                          <w:szCs w:val="28"/>
                          <w:lang w:val="en-US"/>
                        </w:rPr>
                        <w:br/>
                        <w:t>vegetables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EA02EE3" wp14:editId="0F71B2EF">
                <wp:simplePos x="0" y="0"/>
                <wp:positionH relativeFrom="column">
                  <wp:posOffset>6908800</wp:posOffset>
                </wp:positionH>
                <wp:positionV relativeFrom="paragraph">
                  <wp:posOffset>5659120</wp:posOffset>
                </wp:positionV>
                <wp:extent cx="1666875" cy="511175"/>
                <wp:effectExtent l="0" t="0" r="0" b="0"/>
                <wp:wrapNone/>
                <wp:docPr id="212880019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A04675" w:rsidP="00A04675" w:rsidRDefault="00A04675" w14:paraId="2FF03E74" w14:textId="59C8FCF6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UHT</w:t>
                            </w: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br/>
                              <w:t>long-life milk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style="position:absolute;margin-left:544pt;margin-top:445.6pt;width:131.25pt;height:40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" w14:anchorId="6EA02EE3">
                <v:textbox>
                  <w:txbxContent>
                    <w:p w:rsidRPr="008760F6" w:rsidR="00A04675" w:rsidP="00A04675" w:rsidRDefault="00A04675" w14:paraId="2FF03E74" w14:textId="59C8FCF6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t>UHT</w:t>
                      </w: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br/>
                        <w:t>long-life milk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26B9B8F" wp14:editId="7DE9DA89">
                <wp:simplePos x="0" y="0"/>
                <wp:positionH relativeFrom="column">
                  <wp:posOffset>8641715</wp:posOffset>
                </wp:positionH>
                <wp:positionV relativeFrom="paragraph">
                  <wp:posOffset>1737995</wp:posOffset>
                </wp:positionV>
                <wp:extent cx="1666875" cy="511175"/>
                <wp:effectExtent l="0" t="0" r="0" b="0"/>
                <wp:wrapNone/>
                <wp:docPr id="140974803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A04675" w:rsidP="00A04675" w:rsidRDefault="00A04675" w14:paraId="24032E79" w14:textId="22C723DD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Deodorant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style="position:absolute;margin-left:680.45pt;margin-top:136.85pt;width:131.25pt;height:40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" w14:anchorId="126B9B8F">
                <v:textbox>
                  <w:txbxContent>
                    <w:p w:rsidRPr="008760F6" w:rsidR="00A04675" w:rsidP="00A04675" w:rsidRDefault="00A04675" w14:paraId="24032E79" w14:textId="22C723DD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FFFFFF" w:themeColor="background1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FFFFFF" w:themeColor="background1"/>
                          <w:spacing w:val="-3"/>
                          <w:sz w:val="28"/>
                          <w:szCs w:val="28"/>
                          <w:lang w:val="en-US"/>
                        </w:rPr>
                        <w:t>Deodorant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80F2C56" wp14:editId="1CE45050">
                <wp:simplePos x="0" y="0"/>
                <wp:positionH relativeFrom="column">
                  <wp:posOffset>8642350</wp:posOffset>
                </wp:positionH>
                <wp:positionV relativeFrom="paragraph">
                  <wp:posOffset>3035300</wp:posOffset>
                </wp:positionV>
                <wp:extent cx="1666875" cy="511175"/>
                <wp:effectExtent l="0" t="0" r="0" b="0"/>
                <wp:wrapNone/>
                <wp:docPr id="87071958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A04675" w:rsidP="00A04675" w:rsidRDefault="00A04675" w14:paraId="7CEAB5E5" w14:textId="746E2F34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Breakfast</w:t>
                            </w: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br/>
                              <w:t>cereal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style="position:absolute;margin-left:680.5pt;margin-top:239pt;width:131.25pt;height:4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" w14:anchorId="180F2C56">
                <v:textbox>
                  <w:txbxContent>
                    <w:p w:rsidRPr="008760F6" w:rsidR="00A04675" w:rsidP="00A04675" w:rsidRDefault="00A04675" w14:paraId="7CEAB5E5" w14:textId="746E2F34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t>Breakfast</w:t>
                      </w: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br/>
                        <w:t>cereal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CFA990D" wp14:editId="6A9623B2">
                <wp:simplePos x="0" y="0"/>
                <wp:positionH relativeFrom="column">
                  <wp:posOffset>8645525</wp:posOffset>
                </wp:positionH>
                <wp:positionV relativeFrom="paragraph">
                  <wp:posOffset>4347845</wp:posOffset>
                </wp:positionV>
                <wp:extent cx="1666875" cy="512445"/>
                <wp:effectExtent l="0" t="0" r="0" b="0"/>
                <wp:wrapNone/>
                <wp:docPr id="172182928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2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8760F6" w:rsidR="00A04675" w:rsidP="00A04675" w:rsidRDefault="00A04675" w14:paraId="67302A8A" w14:textId="77778B7E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>Cooking</w:t>
                            </w:r>
                            <w:r w:rsidRPr="008760F6">
                              <w:rPr>
                                <w:rFonts w:cs="Arial"/>
                                <w:b/>
                                <w:bCs/>
                                <w:color w:val="0A3D2E" w:themeColor="text2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br/>
                              <w:t>sauces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style="position:absolute;margin-left:680.75pt;margin-top:342.35pt;width:131.25pt;height:40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" w14:anchorId="2CFA990D">
                <v:textbox>
                  <w:txbxContent>
                    <w:p w:rsidRPr="008760F6" w:rsidR="00A04675" w:rsidP="00A04675" w:rsidRDefault="00A04675" w14:paraId="67302A8A" w14:textId="77778B7E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t>Cooking</w:t>
                      </w:r>
                      <w:r w:rsidRPr="008760F6">
                        <w:rPr>
                          <w:rFonts w:cs="Arial"/>
                          <w:b/>
                          <w:bCs/>
                          <w:color w:val="0A3D2E" w:themeColor="text2"/>
                          <w:spacing w:val="-3"/>
                          <w:sz w:val="28"/>
                          <w:szCs w:val="28"/>
                          <w:lang w:val="en-US"/>
                        </w:rPr>
                        <w:br/>
                        <w:t>sauces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7A7DADB" wp14:editId="009B8DA8">
                <wp:simplePos x="0" y="0"/>
                <wp:positionH relativeFrom="column">
                  <wp:posOffset>8645525</wp:posOffset>
                </wp:positionH>
                <wp:positionV relativeFrom="paragraph">
                  <wp:posOffset>5659560</wp:posOffset>
                </wp:positionV>
                <wp:extent cx="1666875" cy="511175"/>
                <wp:effectExtent l="0" t="0" r="0" b="0"/>
                <wp:wrapNone/>
                <wp:docPr id="156748315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51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9C0557" w:rsidR="00A04675" w:rsidP="00A04675" w:rsidRDefault="00A04675" w14:paraId="5C34307F" w14:textId="227FF1E6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t xml:space="preserve">Tinned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231F20"/>
                                <w:spacing w:val="-3"/>
                                <w:sz w:val="28"/>
                                <w:szCs w:val="28"/>
                                <w:lang w:val="en-US"/>
                              </w:rPr>
                              <w:br/>
                              <w:t>fruit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style="position:absolute;margin-left:680.75pt;margin-top:445.65pt;width:131.25pt;height:4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" w14:anchorId="17A7DADB">
                <v:textbox>
                  <w:txbxContent>
                    <w:p w:rsidRPr="009C0557" w:rsidR="00A04675" w:rsidP="00A04675" w:rsidRDefault="00A04675" w14:paraId="5C34307F" w14:textId="227FF1E6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US"/>
                        </w:rPr>
                        <w:t xml:space="preserve">Tinned </w:t>
                      </w:r>
                      <w:r>
                        <w:rPr>
                          <w:rFonts w:cs="Arial"/>
                          <w:b/>
                          <w:bCs/>
                          <w:color w:val="231F20"/>
                          <w:spacing w:val="-3"/>
                          <w:sz w:val="28"/>
                          <w:szCs w:val="28"/>
                          <w:lang w:val="en-US"/>
                        </w:rPr>
                        <w:br/>
                        <w:t>fruit</w:t>
                      </w:r>
                    </w:p>
                  </w:txbxContent>
                </v:textbox>
              </v:shape>
            </w:pict>
          </mc:Fallback>
        </mc:AlternateContent>
      </w:r>
      <w:r w:rsidRPr="009C1971">
        <w:rPr>
          <w:noProof/>
        </w:rPr>
        <w:drawing>
          <wp:anchor distT="0" distB="0" distL="114300" distR="114300" simplePos="0" relativeHeight="251710464" behindDoc="0" locked="0" layoutInCell="1" allowOverlap="1" wp14:anchorId="7B6C5B95" wp14:editId="664B4825">
            <wp:simplePos x="0" y="0"/>
            <wp:positionH relativeFrom="column">
              <wp:posOffset>2861456</wp:posOffset>
            </wp:positionH>
            <wp:positionV relativeFrom="paragraph">
              <wp:posOffset>-21639</wp:posOffset>
            </wp:positionV>
            <wp:extent cx="929054" cy="929054"/>
            <wp:effectExtent l="0" t="0" r="0" b="0"/>
            <wp:wrapNone/>
            <wp:docPr id="1759506733" name="Picture 1" descr="A green bell with two bel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506733" name="Picture 1" descr="A green bell with two bells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054" cy="9290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79D7"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708416" behindDoc="0" locked="0" layoutInCell="1" allowOverlap="1" wp14:anchorId="4A4F091A" wp14:editId="5E552434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7636510</wp:posOffset>
                </wp:positionH>
                <wp:positionV xmlns:wp="http://schemas.openxmlformats.org/drawingml/2006/wordprocessingDrawing" relativeFrom="paragraph">
                  <wp:posOffset>230033</wp:posOffset>
                </wp:positionV>
                <wp:extent cx="2692400" cy="681355"/>
                <wp:effectExtent l="0" t="0" r="0" b="4445"/>
                <wp:wrapNone xmlns:wp="http://schemas.openxmlformats.org/drawingml/2006/wordprocessingDrawing"/>
                <wp:docPr xmlns:wp="http://schemas.openxmlformats.org/drawingml/2006/wordprocessingDrawing" id="1669655543" name="Text Box 2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692400" cy="681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734FF" w:rsidP="00B734FF" w:rsidRDefault="00B734FF">
                            <w:pPr>
                              <w:spacing w:line="276" w:lineRule="auto"/>
                              <w:rPr>
                                <w:rFonts w:ascii="Switzer" w:hAnsi="Switzer"/>
                                <w:b/>
                                <w:bCs/>
                                <w:color w:val="FF0000"/>
                                <w:kern w:val="0"/>
                                <w:sz w:val="48"/>
                                <w:szCs w:val="48"/>
                                <w:lang w:val="en-US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ascii="Switzer" w:hAnsi="Switzer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lang w:val="en-US"/>
                              </w:rPr>
                              <w:t>November 2026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/>
        </mc:AlternateContent>
      </w:r>
      <w:r w:rsidR="009C197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16E909" wp14:editId="243602A2">
                <wp:simplePos x="0" y="0"/>
                <wp:positionH relativeFrom="column">
                  <wp:posOffset>3794013</wp:posOffset>
                </wp:positionH>
                <wp:positionV relativeFrom="paragraph">
                  <wp:posOffset>-102235</wp:posOffset>
                </wp:positionV>
                <wp:extent cx="3938954" cy="1050332"/>
                <wp:effectExtent l="0" t="0" r="0" b="0"/>
                <wp:wrapNone/>
                <wp:docPr id="21212103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8954" cy="10503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C1971" w:rsidP="009C1971" w:rsidRDefault="009C1971" w14:paraId="36AE162B" w14:textId="77777777">
                            <w:pPr>
                              <w:pStyle w:val="NoParagraphStyle"/>
                              <w:spacing w:line="216" w:lineRule="auto"/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  <w:spacing w:val="-14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  <w:spacing w:val="-14"/>
                                <w:sz w:val="72"/>
                                <w:szCs w:val="72"/>
                                <w:lang w:val="en-US"/>
                              </w:rPr>
                              <w:t xml:space="preserve">Reverse </w:t>
                            </w:r>
                          </w:p>
                          <w:p w:rsidR="009C1971" w:rsidP="009C1971" w:rsidRDefault="009C1971" w14:paraId="57F150D4" w14:textId="4F9545DD">
                            <w:pPr>
                              <w:spacing w:line="216" w:lineRule="auto"/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6AA51"/>
                                <w:spacing w:val="-14"/>
                                <w:sz w:val="72"/>
                                <w:szCs w:val="72"/>
                                <w:lang w:val="en-US"/>
                              </w:rPr>
                              <w:t>Advent Calendar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298.75pt;margin-top:-8.05pt;width:310.15pt;height:8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53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" w14:anchorId="1F16E909">
                <v:textbox>
                  <w:txbxContent>
                    <w:p w:rsidR="009C1971" w:rsidP="009C1971" w:rsidRDefault="009C1971" w14:paraId="36AE162B" w14:textId="77777777">
                      <w:pPr>
                        <w:pStyle w:val="NoParagraphStyle"/>
                        <w:spacing w:line="216" w:lineRule="auto"/>
                        <w:rPr>
                          <w:rFonts w:ascii="Arial" w:hAnsi="Arial" w:cs="Arial"/>
                          <w:b/>
                          <w:bCs/>
                          <w:color w:val="231F20"/>
                          <w:spacing w:val="-14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231F20"/>
                          <w:spacing w:val="-14"/>
                          <w:sz w:val="72"/>
                          <w:szCs w:val="72"/>
                          <w:lang w:val="en-US"/>
                        </w:rPr>
                        <w:t xml:space="preserve">Reverse </w:t>
                      </w:r>
                    </w:p>
                    <w:p w:rsidR="009C1971" w:rsidP="009C1971" w:rsidRDefault="009C1971" w14:paraId="57F150D4" w14:textId="4F9545DD">
                      <w:pPr>
                        <w:spacing w:line="216" w:lineRule="auto"/>
                      </w:pPr>
                      <w:r>
                        <w:rPr>
                          <w:rFonts w:cs="Arial"/>
                          <w:b/>
                          <w:bCs/>
                          <w:color w:val="06AA51"/>
                          <w:spacing w:val="-14"/>
                          <w:sz w:val="72"/>
                          <w:szCs w:val="72"/>
                          <w:lang w:val="en-US"/>
                        </w:rPr>
                        <w:t>Advent Calendar</w:t>
                      </w:r>
                    </w:p>
                  </w:txbxContent>
                </v:textbox>
              </v:shape>
            </w:pict>
          </mc:Fallback>
        </mc:AlternateContent>
      </w:r>
      <w:r w:rsidR="7D8E77A5">
        <w:drawing>
          <wp:inline wp14:editId="271943C7" wp14:anchorId="302B0921">
            <wp:extent cx="2715000" cy="952500"/>
            <wp:effectExtent l="0" t="0" r="0" b="0"/>
            <wp:docPr id="207299893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72998937" name="Picture 2072998937"/>
                    <pic:cNvPicPr/>
                  </pic:nvPicPr>
                  <pic:blipFill>
                    <a:blip xmlns:r="http://schemas.openxmlformats.org/officeDocument/2006/relationships" r:embed="rId25246365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1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672875" w:rsidR="00A15785" w:rsidSect="009C1971">
      <w:headerReference w:type="first" r:id="rId10"/>
      <w:pgSz w:w="16838" w:h="11906" w:orient="landscape"/>
      <w:pgMar w:top="284" w:right="284" w:bottom="284" w:left="284" w:header="567" w:footer="567" w:gutter="0"/>
      <w:cols w:space="708"/>
      <w:titlePg/>
      <w:docGrid w:linePitch="360"/>
      <w:headerReference w:type="default" r:id="R51056d8f5714410b"/>
      <w:footerReference w:type="default" r:id="R2315b83b1e884bad"/>
      <w:footerReference w:type="first" r:id="R41eca46162314e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30D7E" w:rsidP="00250EE4" w:rsidRDefault="00030D7E" w14:paraId="29979371" w14:textId="77777777">
      <w:pPr>
        <w:spacing w:after="0" w:line="240" w:lineRule="auto"/>
      </w:pPr>
      <w:r>
        <w:separator/>
      </w:r>
    </w:p>
  </w:endnote>
  <w:endnote w:type="continuationSeparator" w:id="0">
    <w:p w:rsidR="00030D7E" w:rsidP="00250EE4" w:rsidRDefault="00030D7E" w14:paraId="1899C4C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tzer">
    <w:altName w:val="Cambria"/>
    <w:panose1 w:val="00000000000000000000"/>
    <w:charset w:val="4D"/>
    <w:family w:val="auto"/>
    <w:notTrueType/>
    <w:pitch w:val="variable"/>
    <w:sig w:usb0="80000007" w:usb1="10000000" w:usb2="00000000" w:usb3="00000000" w:csb0="00000093" w:csb1="00000000"/>
  </w:font>
  <w:font w:name="Switzer Semibold">
    <w:altName w:val="Cambria"/>
    <w:panose1 w:val="00000000000000000000"/>
    <w:charset w:val="4D"/>
    <w:family w:val="auto"/>
    <w:notTrueType/>
    <w:pitch w:val="variable"/>
    <w:sig w:usb0="80000007" w:usb1="10000000" w:usb2="00000000" w:usb3="00000000" w:csb0="00000093" w:csb1="00000000"/>
  </w:font>
  <w:font w:name="MinionPro-Regular">
    <w:panose1 w:val="020B0604020202020204"/>
    <w:charset w:val="00"/>
    <w:family w:val="auto"/>
    <w:pitch w:val="variable"/>
    <w:sig w:usb0="60000287" w:usb1="00000001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420"/>
      <w:gridCol w:w="5420"/>
      <w:gridCol w:w="5420"/>
    </w:tblGrid>
    <w:tr w:rsidR="25BA6A10" w:rsidTr="25BA6A10" w14:paraId="66DBFB3C">
      <w:trPr>
        <w:trHeight w:val="300"/>
      </w:trPr>
      <w:tc>
        <w:tcPr>
          <w:tcW w:w="5420" w:type="dxa"/>
          <w:tcMar/>
        </w:tcPr>
        <w:p w:rsidR="25BA6A10" w:rsidP="25BA6A10" w:rsidRDefault="25BA6A10" w14:paraId="73769A53" w14:textId="2F7CC2FC">
          <w:pPr>
            <w:pStyle w:val="Header"/>
            <w:bidi w:val="0"/>
            <w:ind w:left="-115"/>
            <w:jc w:val="left"/>
          </w:pPr>
        </w:p>
      </w:tc>
      <w:tc>
        <w:tcPr>
          <w:tcW w:w="5420" w:type="dxa"/>
          <w:tcMar/>
        </w:tcPr>
        <w:p w:rsidR="25BA6A10" w:rsidP="25BA6A10" w:rsidRDefault="25BA6A10" w14:paraId="4092EDF1" w14:textId="45A8AD2B">
          <w:pPr>
            <w:pStyle w:val="Header"/>
            <w:bidi w:val="0"/>
            <w:jc w:val="center"/>
          </w:pPr>
        </w:p>
      </w:tc>
      <w:tc>
        <w:tcPr>
          <w:tcW w:w="5420" w:type="dxa"/>
          <w:tcMar/>
        </w:tcPr>
        <w:p w:rsidR="25BA6A10" w:rsidP="25BA6A10" w:rsidRDefault="25BA6A10" w14:paraId="23A0D997" w14:textId="31FBD3FB">
          <w:pPr>
            <w:pStyle w:val="Header"/>
            <w:bidi w:val="0"/>
            <w:ind w:right="-115"/>
            <w:jc w:val="right"/>
          </w:pPr>
        </w:p>
      </w:tc>
    </w:tr>
  </w:tbl>
  <w:p w:rsidR="25BA6A10" w:rsidP="25BA6A10" w:rsidRDefault="25BA6A10" w14:paraId="25AF339C" w14:textId="7B6DD774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420"/>
      <w:gridCol w:w="5535"/>
      <w:gridCol w:w="5305"/>
    </w:tblGrid>
    <w:tr w:rsidR="25BA6A10" w:rsidTr="25BA6A10" w14:paraId="4A88D601">
      <w:trPr>
        <w:trHeight w:val="300"/>
      </w:trPr>
      <w:tc>
        <w:tcPr>
          <w:tcW w:w="5420" w:type="dxa"/>
          <w:tcMar/>
        </w:tcPr>
        <w:p w:rsidR="25BA6A10" w:rsidP="25BA6A10" w:rsidRDefault="25BA6A10" w14:paraId="2604D8BE" w14:textId="5E7AA916">
          <w:pPr>
            <w:pStyle w:val="Header"/>
            <w:bidi w:val="0"/>
            <w:ind w:left="-115"/>
            <w:jc w:val="left"/>
            <w:rPr>
              <w:rFonts w:ascii="Switzer" w:hAnsi="Switzer" w:eastAsia="Switzer" w:cs="Switzer"/>
              <w:b w:val="1"/>
              <w:bCs w:val="1"/>
              <w:sz w:val="32"/>
              <w:szCs w:val="32"/>
            </w:rPr>
          </w:pPr>
          <w:r w:rsidRPr="25BA6A10" w:rsidR="25BA6A10">
            <w:rPr>
              <w:rFonts w:ascii="Switzer" w:hAnsi="Switzer" w:eastAsia="Switzer" w:cs="Switzer"/>
              <w:b w:val="1"/>
              <w:bCs w:val="1"/>
              <w:sz w:val="32"/>
              <w:szCs w:val="32"/>
            </w:rPr>
            <w:t>dunfermline.foodbank.org.uk</w:t>
          </w:r>
        </w:p>
      </w:tc>
      <w:tc>
        <w:tcPr>
          <w:tcW w:w="5535" w:type="dxa"/>
          <w:tcMar/>
        </w:tcPr>
        <w:p w:rsidR="25BA6A10" w:rsidP="25BA6A10" w:rsidRDefault="25BA6A10" w14:paraId="57CB72CD" w14:textId="62C65140">
          <w:pPr>
            <w:pStyle w:val="Header"/>
            <w:bidi w:val="0"/>
            <w:jc w:val="center"/>
          </w:pPr>
        </w:p>
      </w:tc>
      <w:tc>
        <w:tcPr>
          <w:tcW w:w="5305" w:type="dxa"/>
          <w:tcMar/>
        </w:tcPr>
        <w:p w:rsidR="25BA6A10" w:rsidP="25BA6A10" w:rsidRDefault="25BA6A10" w14:paraId="1B1D8BA7" w14:textId="7999E3FF">
          <w:pPr>
            <w:pStyle w:val="Header"/>
            <w:bidi w:val="0"/>
            <w:ind w:right="-115"/>
            <w:jc w:val="left"/>
            <w:rPr>
              <w:sz w:val="20"/>
              <w:szCs w:val="20"/>
            </w:rPr>
          </w:pPr>
          <w:r w:rsidRPr="25BA6A10" w:rsidR="25BA6A10">
            <w:rPr>
              <w:sz w:val="20"/>
              <w:szCs w:val="20"/>
            </w:rPr>
            <w:t>Charity Registered in Scotland SC043216</w:t>
          </w:r>
        </w:p>
      </w:tc>
    </w:tr>
  </w:tbl>
  <w:p w:rsidR="25BA6A10" w:rsidP="25BA6A10" w:rsidRDefault="25BA6A10" w14:paraId="50902748" w14:textId="27E7A639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30D7E" w:rsidP="00250EE4" w:rsidRDefault="00030D7E" w14:paraId="4C83C068" w14:textId="77777777">
      <w:pPr>
        <w:spacing w:after="0" w:line="240" w:lineRule="auto"/>
      </w:pPr>
      <w:r>
        <w:separator/>
      </w:r>
    </w:p>
  </w:footnote>
  <w:footnote w:type="continuationSeparator" w:id="0">
    <w:p w:rsidR="00030D7E" w:rsidP="00250EE4" w:rsidRDefault="00030D7E" w14:paraId="4704C2D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561839" w:rsidP="001A5869" w:rsidRDefault="008760F6" w14:paraId="38C5F651" w14:textId="12B6955C">
    <w:pPr>
      <w:pStyle w:val="NoSpacing"/>
      <w:tabs>
        <w:tab w:val="left" w:pos="1066"/>
      </w:tabs>
    </w:pPr>
    <w:r w:rsidRPr="008760F6">
      <w:rPr>
        <w:noProof/>
      </w:rPr>
      <w:drawing>
        <wp:anchor distT="0" distB="0" distL="114300" distR="114300" simplePos="0" relativeHeight="251657214" behindDoc="1" locked="0" layoutInCell="1" allowOverlap="1" wp14:anchorId="4675950D" wp14:editId="372AEE75">
          <wp:simplePos x="0" y="0"/>
          <wp:positionH relativeFrom="column">
            <wp:posOffset>-198120</wp:posOffset>
          </wp:positionH>
          <wp:positionV relativeFrom="paragraph">
            <wp:posOffset>-351790</wp:posOffset>
          </wp:positionV>
          <wp:extent cx="10692000" cy="7560000"/>
          <wp:effectExtent l="0" t="0" r="0" b="0"/>
          <wp:wrapNone/>
          <wp:docPr id="1274189933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4189933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75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5869">
      <w:tab/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420"/>
      <w:gridCol w:w="5420"/>
      <w:gridCol w:w="5420"/>
    </w:tblGrid>
    <w:tr w:rsidR="25BA6A10" w:rsidTr="25BA6A10" w14:paraId="7110583A">
      <w:trPr>
        <w:trHeight w:val="300"/>
      </w:trPr>
      <w:tc>
        <w:tcPr>
          <w:tcW w:w="5420" w:type="dxa"/>
          <w:tcMar/>
        </w:tcPr>
        <w:p w:rsidR="25BA6A10" w:rsidP="25BA6A10" w:rsidRDefault="25BA6A10" w14:paraId="0FEE3BD7" w14:textId="01D62000">
          <w:pPr>
            <w:pStyle w:val="Header"/>
            <w:bidi w:val="0"/>
            <w:ind w:left="-115"/>
            <w:jc w:val="left"/>
          </w:pPr>
        </w:p>
      </w:tc>
      <w:tc>
        <w:tcPr>
          <w:tcW w:w="5420" w:type="dxa"/>
          <w:tcMar/>
        </w:tcPr>
        <w:p w:rsidR="25BA6A10" w:rsidP="25BA6A10" w:rsidRDefault="25BA6A10" w14:paraId="7C36548D" w14:textId="09A76B19">
          <w:pPr>
            <w:pStyle w:val="Header"/>
            <w:bidi w:val="0"/>
            <w:jc w:val="center"/>
          </w:pPr>
        </w:p>
      </w:tc>
      <w:tc>
        <w:tcPr>
          <w:tcW w:w="5420" w:type="dxa"/>
          <w:tcMar/>
        </w:tcPr>
        <w:p w:rsidR="25BA6A10" w:rsidP="25BA6A10" w:rsidRDefault="25BA6A10" w14:paraId="37B78849" w14:textId="66EE2128">
          <w:pPr>
            <w:pStyle w:val="Header"/>
            <w:bidi w:val="0"/>
            <w:ind w:right="-115"/>
            <w:jc w:val="right"/>
          </w:pPr>
        </w:p>
      </w:tc>
    </w:tr>
  </w:tbl>
  <w:p w:rsidR="25BA6A10" w:rsidP="25BA6A10" w:rsidRDefault="25BA6A10" w14:paraId="38B35773" w14:textId="4C330984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C71562"/>
    <w:multiLevelType w:val="hybridMultilevel"/>
    <w:tmpl w:val="21B6C908"/>
    <w:lvl w:ilvl="0" w:tplc="9D6CB1C4">
      <w:start w:val="1"/>
      <w:numFmt w:val="bullet"/>
      <w:pStyle w:val="BulletList"/>
      <w:lvlText w:val=""/>
      <w:lvlJc w:val="left"/>
      <w:pPr>
        <w:ind w:left="587" w:hanging="360"/>
      </w:pPr>
      <w:rPr>
        <w:rFonts w:hint="default" w:ascii="Symbol" w:hAnsi="Symbol"/>
        <w:color w:val="00AB52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22A401F"/>
    <w:multiLevelType w:val="hybridMultilevel"/>
    <w:tmpl w:val="2D127B72"/>
    <w:lvl w:ilvl="0" w:tplc="3410A0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9D036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FA7289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6DB05E1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92CA0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EDE404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AB92B4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356CC0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7C8686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2" w15:restartNumberingAfterBreak="0">
    <w:nsid w:val="65094A8F"/>
    <w:multiLevelType w:val="hybridMultilevel"/>
    <w:tmpl w:val="3F54F8E0"/>
    <w:lvl w:ilvl="0" w:tplc="EDA6C11C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 w:ascii="Arial" w:hAnsi="Arial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732337">
    <w:abstractNumId w:val="0"/>
  </w:num>
  <w:num w:numId="2" w16cid:durableId="2078477278">
    <w:abstractNumId w:val="2"/>
  </w:num>
  <w:num w:numId="3" w16cid:durableId="598297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3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4BB"/>
    <w:rsid w:val="000020B6"/>
    <w:rsid w:val="00010AEC"/>
    <w:rsid w:val="00030D7E"/>
    <w:rsid w:val="00047C2A"/>
    <w:rsid w:val="000710CF"/>
    <w:rsid w:val="000C0DB4"/>
    <w:rsid w:val="000D56C1"/>
    <w:rsid w:val="000E1E82"/>
    <w:rsid w:val="001054A3"/>
    <w:rsid w:val="001128AD"/>
    <w:rsid w:val="00121722"/>
    <w:rsid w:val="00131EF0"/>
    <w:rsid w:val="00140091"/>
    <w:rsid w:val="00141781"/>
    <w:rsid w:val="00181484"/>
    <w:rsid w:val="00182630"/>
    <w:rsid w:val="001A09E8"/>
    <w:rsid w:val="001A5869"/>
    <w:rsid w:val="001C0562"/>
    <w:rsid w:val="00215A81"/>
    <w:rsid w:val="00232A72"/>
    <w:rsid w:val="00233B8B"/>
    <w:rsid w:val="00250EE4"/>
    <w:rsid w:val="00255324"/>
    <w:rsid w:val="00257303"/>
    <w:rsid w:val="00290FFE"/>
    <w:rsid w:val="00292EF1"/>
    <w:rsid w:val="002C602A"/>
    <w:rsid w:val="002E5762"/>
    <w:rsid w:val="002F0482"/>
    <w:rsid w:val="002F79D7"/>
    <w:rsid w:val="003162C8"/>
    <w:rsid w:val="003210E9"/>
    <w:rsid w:val="00325F94"/>
    <w:rsid w:val="00342BF3"/>
    <w:rsid w:val="00343651"/>
    <w:rsid w:val="00354F3D"/>
    <w:rsid w:val="0036000D"/>
    <w:rsid w:val="00373473"/>
    <w:rsid w:val="003A20CA"/>
    <w:rsid w:val="003B5968"/>
    <w:rsid w:val="003C15A8"/>
    <w:rsid w:val="003C2648"/>
    <w:rsid w:val="003C3C91"/>
    <w:rsid w:val="003C4ED2"/>
    <w:rsid w:val="00412C4B"/>
    <w:rsid w:val="004237E5"/>
    <w:rsid w:val="00445433"/>
    <w:rsid w:val="00452282"/>
    <w:rsid w:val="004649A2"/>
    <w:rsid w:val="00474583"/>
    <w:rsid w:val="0048685A"/>
    <w:rsid w:val="00491669"/>
    <w:rsid w:val="004A1D8F"/>
    <w:rsid w:val="004A595C"/>
    <w:rsid w:val="004B5A14"/>
    <w:rsid w:val="004E1E89"/>
    <w:rsid w:val="00514889"/>
    <w:rsid w:val="0052486A"/>
    <w:rsid w:val="00561839"/>
    <w:rsid w:val="00572428"/>
    <w:rsid w:val="005D01EF"/>
    <w:rsid w:val="005D42CB"/>
    <w:rsid w:val="005F3B17"/>
    <w:rsid w:val="005F6354"/>
    <w:rsid w:val="006466AD"/>
    <w:rsid w:val="006512DB"/>
    <w:rsid w:val="00672875"/>
    <w:rsid w:val="006808B5"/>
    <w:rsid w:val="006C2A8D"/>
    <w:rsid w:val="006D3390"/>
    <w:rsid w:val="006F1713"/>
    <w:rsid w:val="006F7AF2"/>
    <w:rsid w:val="00702EBF"/>
    <w:rsid w:val="0070625D"/>
    <w:rsid w:val="007174E1"/>
    <w:rsid w:val="00720E6F"/>
    <w:rsid w:val="007337F2"/>
    <w:rsid w:val="00763038"/>
    <w:rsid w:val="00791B8F"/>
    <w:rsid w:val="007957A8"/>
    <w:rsid w:val="007B09BA"/>
    <w:rsid w:val="007B4A47"/>
    <w:rsid w:val="007D3938"/>
    <w:rsid w:val="007D68EB"/>
    <w:rsid w:val="007E5DB1"/>
    <w:rsid w:val="00801157"/>
    <w:rsid w:val="00813DBD"/>
    <w:rsid w:val="00820244"/>
    <w:rsid w:val="0085271D"/>
    <w:rsid w:val="008625B2"/>
    <w:rsid w:val="008760F6"/>
    <w:rsid w:val="00885EC2"/>
    <w:rsid w:val="008A4861"/>
    <w:rsid w:val="008F0C3C"/>
    <w:rsid w:val="00925219"/>
    <w:rsid w:val="00926F56"/>
    <w:rsid w:val="00946596"/>
    <w:rsid w:val="009803AD"/>
    <w:rsid w:val="00983E55"/>
    <w:rsid w:val="009A4069"/>
    <w:rsid w:val="009C0557"/>
    <w:rsid w:val="009C1971"/>
    <w:rsid w:val="009D3434"/>
    <w:rsid w:val="009F06E3"/>
    <w:rsid w:val="00A04675"/>
    <w:rsid w:val="00A15785"/>
    <w:rsid w:val="00A477F4"/>
    <w:rsid w:val="00A47B06"/>
    <w:rsid w:val="00A73908"/>
    <w:rsid w:val="00A82E78"/>
    <w:rsid w:val="00AB5390"/>
    <w:rsid w:val="00AD308B"/>
    <w:rsid w:val="00AE0C3C"/>
    <w:rsid w:val="00B16D62"/>
    <w:rsid w:val="00B34532"/>
    <w:rsid w:val="00B5376B"/>
    <w:rsid w:val="00B66A73"/>
    <w:rsid w:val="00B75615"/>
    <w:rsid w:val="00B772D6"/>
    <w:rsid w:val="00B82882"/>
    <w:rsid w:val="00B842B7"/>
    <w:rsid w:val="00B8549C"/>
    <w:rsid w:val="00B93947"/>
    <w:rsid w:val="00BC5BC3"/>
    <w:rsid w:val="00BF5191"/>
    <w:rsid w:val="00C35C8E"/>
    <w:rsid w:val="00C420B1"/>
    <w:rsid w:val="00C71D0F"/>
    <w:rsid w:val="00CC137B"/>
    <w:rsid w:val="00CC7F2F"/>
    <w:rsid w:val="00CD5D2B"/>
    <w:rsid w:val="00D01519"/>
    <w:rsid w:val="00D01DF3"/>
    <w:rsid w:val="00D031E4"/>
    <w:rsid w:val="00D26303"/>
    <w:rsid w:val="00D40FA7"/>
    <w:rsid w:val="00D56F2A"/>
    <w:rsid w:val="00D745B9"/>
    <w:rsid w:val="00D945FE"/>
    <w:rsid w:val="00DA722F"/>
    <w:rsid w:val="00DD54BB"/>
    <w:rsid w:val="00E074CD"/>
    <w:rsid w:val="00E23850"/>
    <w:rsid w:val="00E272EA"/>
    <w:rsid w:val="00E43A71"/>
    <w:rsid w:val="00E55297"/>
    <w:rsid w:val="00ED3F83"/>
    <w:rsid w:val="00EE3CB7"/>
    <w:rsid w:val="00EF456A"/>
    <w:rsid w:val="00EF6940"/>
    <w:rsid w:val="00F46DF5"/>
    <w:rsid w:val="00F54C65"/>
    <w:rsid w:val="00F61495"/>
    <w:rsid w:val="00F96A06"/>
    <w:rsid w:val="00FA7926"/>
    <w:rsid w:val="00FB19A7"/>
    <w:rsid w:val="00FC6A4B"/>
    <w:rsid w:val="00FE5424"/>
    <w:rsid w:val="00FF4308"/>
    <w:rsid w:val="00FF7289"/>
    <w:rsid w:val="2320B006"/>
    <w:rsid w:val="25BA6A10"/>
    <w:rsid w:val="4213DB92"/>
    <w:rsid w:val="4665BB2F"/>
    <w:rsid w:val="47886E13"/>
    <w:rsid w:val="5E1312A1"/>
    <w:rsid w:val="7D8E77A5"/>
    <w:rsid w:val="7DF9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ACA5F"/>
  <w15:chartTrackingRefBased/>
  <w15:docId w15:val="{F83D1EB3-6B43-DF4C-9CDD-CF4997BF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2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uiPriority="21"/>
    <w:lsdException w:name="Subtle Reference" w:semiHidden="1"/>
    <w:lsdException w:name="Intense Reference" w:uiPriority="32"/>
    <w:lsdException w:name="Book Title" w:semiHidden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3"/>
    <w:qFormat/>
    <w:rsid w:val="00925219"/>
    <w:rPr>
      <w:rFonts w:ascii="Arial" w:hAnsi="Arial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6"/>
    <w:qFormat/>
    <w:rsid w:val="00925219"/>
    <w:pPr>
      <w:keepNext/>
      <w:keepLines/>
      <w:spacing w:before="360" w:after="560" w:line="240" w:lineRule="auto"/>
      <w:outlineLvl w:val="0"/>
    </w:pPr>
    <w:rPr>
      <w:rFonts w:eastAsiaTheme="majorEastAsia" w:cstheme="majorBidi"/>
      <w:b/>
      <w:color w:val="00AB52" w:themeColor="accent2"/>
      <w:sz w:val="72"/>
      <w:szCs w:val="40"/>
    </w:rPr>
  </w:style>
  <w:style w:type="paragraph" w:styleId="Heading2">
    <w:name w:val="heading 2"/>
    <w:basedOn w:val="Normal"/>
    <w:next w:val="Normal"/>
    <w:link w:val="Heading2Char"/>
    <w:uiPriority w:val="7"/>
    <w:qFormat/>
    <w:rsid w:val="00925219"/>
    <w:pPr>
      <w:keepNext/>
      <w:keepLines/>
      <w:spacing w:before="320" w:after="320" w:line="240" w:lineRule="auto"/>
      <w:outlineLvl w:val="1"/>
    </w:pPr>
    <w:rPr>
      <w:rFonts w:eastAsiaTheme="majorEastAsia" w:cstheme="majorBidi"/>
      <w:b/>
      <w:color w:val="00AB52" w:themeColor="accent2"/>
      <w:sz w:val="48"/>
      <w:szCs w:val="32"/>
    </w:rPr>
  </w:style>
  <w:style w:type="paragraph" w:styleId="Heading3">
    <w:name w:val="heading 3"/>
    <w:basedOn w:val="Normal"/>
    <w:next w:val="Normal"/>
    <w:link w:val="Heading3Char"/>
    <w:uiPriority w:val="8"/>
    <w:qFormat/>
    <w:rsid w:val="00925219"/>
    <w:pPr>
      <w:keepNext/>
      <w:keepLines/>
      <w:spacing w:before="160" w:after="160"/>
      <w:outlineLvl w:val="2"/>
    </w:pPr>
    <w:rPr>
      <w:rFonts w:eastAsiaTheme="majorEastAsia" w:cstheme="majorBidi"/>
      <w:b/>
      <w:sz w:val="40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474583"/>
    <w:pPr>
      <w:keepNext/>
      <w:keepLines/>
      <w:spacing w:before="200" w:after="200"/>
      <w:outlineLvl w:val="3"/>
    </w:pPr>
    <w:rPr>
      <w:rFonts w:eastAsiaTheme="majorEastAsia" w:cstheme="majorBidi"/>
      <w:iCs/>
      <w:sz w:val="32"/>
    </w:rPr>
  </w:style>
  <w:style w:type="paragraph" w:styleId="Heading5">
    <w:name w:val="heading 5"/>
    <w:basedOn w:val="Normal"/>
    <w:next w:val="Normal"/>
    <w:link w:val="Heading5Char"/>
    <w:uiPriority w:val="10"/>
    <w:qFormat/>
    <w:rsid w:val="00925219"/>
    <w:pPr>
      <w:keepNext/>
      <w:keepLines/>
      <w:spacing w:before="160" w:after="160"/>
      <w:outlineLvl w:val="4"/>
    </w:pPr>
    <w:rPr>
      <w:rFonts w:eastAsiaTheme="majorEastAsia" w:cstheme="majorBidi"/>
      <w:b/>
      <w:sz w:val="24"/>
    </w:rPr>
  </w:style>
  <w:style w:type="paragraph" w:styleId="Heading6">
    <w:name w:val="heading 6"/>
    <w:basedOn w:val="Normal"/>
    <w:next w:val="Normal"/>
    <w:link w:val="Heading6Char"/>
    <w:uiPriority w:val="24"/>
    <w:semiHidden/>
    <w:rsid w:val="00CC137B"/>
    <w:pPr>
      <w:keepNext/>
      <w:keepLines/>
      <w:spacing w:before="240" w:after="80" w:line="264" w:lineRule="auto"/>
      <w:outlineLvl w:val="5"/>
    </w:pPr>
    <w:rPr>
      <w:rFonts w:eastAsiaTheme="majorEastAsia" w:cstheme="majorBidi"/>
      <w:b/>
      <w:iCs/>
      <w:color w:val="0A3D2E" w:themeColor="text2"/>
      <w:sz w:val="24"/>
    </w:rPr>
  </w:style>
  <w:style w:type="paragraph" w:styleId="Heading7">
    <w:name w:val="heading 7"/>
    <w:basedOn w:val="Normal"/>
    <w:next w:val="Normal"/>
    <w:link w:val="Heading7Char"/>
    <w:uiPriority w:val="24"/>
    <w:semiHidden/>
    <w:rsid w:val="00250E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24"/>
    <w:semiHidden/>
    <w:qFormat/>
    <w:rsid w:val="00250E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24"/>
    <w:semiHidden/>
    <w:qFormat/>
    <w:rsid w:val="00250E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6Char" w:customStyle="1">
    <w:name w:val="Heading 6 Char"/>
    <w:basedOn w:val="DefaultParagraphFont"/>
    <w:link w:val="Heading6"/>
    <w:uiPriority w:val="24"/>
    <w:semiHidden/>
    <w:rsid w:val="009A4069"/>
    <w:rPr>
      <w:rFonts w:eastAsiaTheme="majorEastAsia" w:cstheme="majorBidi"/>
      <w:b/>
      <w:iCs/>
      <w:color w:val="0A3D2E" w:themeColor="text2"/>
      <w:sz w:val="24"/>
    </w:rPr>
  </w:style>
  <w:style w:type="character" w:styleId="Heading1Char" w:customStyle="1">
    <w:name w:val="Heading 1 Char"/>
    <w:basedOn w:val="DefaultParagraphFont"/>
    <w:link w:val="Heading1"/>
    <w:uiPriority w:val="6"/>
    <w:rsid w:val="00925219"/>
    <w:rPr>
      <w:rFonts w:ascii="Arial" w:hAnsi="Arial" w:eastAsiaTheme="majorEastAsia" w:cstheme="majorBidi"/>
      <w:b/>
      <w:color w:val="00AB52" w:themeColor="accent2"/>
      <w:sz w:val="72"/>
      <w:szCs w:val="40"/>
    </w:rPr>
  </w:style>
  <w:style w:type="character" w:styleId="Heading2Char" w:customStyle="1">
    <w:name w:val="Heading 2 Char"/>
    <w:basedOn w:val="DefaultParagraphFont"/>
    <w:link w:val="Heading2"/>
    <w:uiPriority w:val="7"/>
    <w:rsid w:val="00925219"/>
    <w:rPr>
      <w:rFonts w:ascii="Arial" w:hAnsi="Arial" w:eastAsiaTheme="majorEastAsia" w:cstheme="majorBidi"/>
      <w:b/>
      <w:color w:val="00AB52" w:themeColor="accent2"/>
      <w:sz w:val="48"/>
      <w:szCs w:val="32"/>
    </w:rPr>
  </w:style>
  <w:style w:type="character" w:styleId="Heading3Char" w:customStyle="1">
    <w:name w:val="Heading 3 Char"/>
    <w:basedOn w:val="DefaultParagraphFont"/>
    <w:link w:val="Heading3"/>
    <w:uiPriority w:val="8"/>
    <w:rsid w:val="00925219"/>
    <w:rPr>
      <w:rFonts w:ascii="Arial" w:hAnsi="Arial" w:eastAsiaTheme="majorEastAsia" w:cstheme="majorBidi"/>
      <w:b/>
      <w:color w:val="000000" w:themeColor="text1"/>
      <w:sz w:val="40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D01DF3"/>
    <w:rPr>
      <w:rFonts w:eastAsiaTheme="majorEastAsia" w:cstheme="majorBidi"/>
      <w:iCs/>
      <w:color w:val="000000" w:themeColor="text1"/>
      <w:sz w:val="32"/>
    </w:rPr>
  </w:style>
  <w:style w:type="character" w:styleId="Heading5Char" w:customStyle="1">
    <w:name w:val="Heading 5 Char"/>
    <w:basedOn w:val="DefaultParagraphFont"/>
    <w:link w:val="Heading5"/>
    <w:uiPriority w:val="10"/>
    <w:rsid w:val="00925219"/>
    <w:rPr>
      <w:rFonts w:ascii="Arial" w:hAnsi="Arial" w:eastAsiaTheme="majorEastAsia" w:cstheme="majorBidi"/>
      <w:b/>
      <w:color w:val="000000" w:themeColor="text1"/>
      <w:sz w:val="24"/>
    </w:rPr>
  </w:style>
  <w:style w:type="character" w:styleId="Heading7Char" w:customStyle="1">
    <w:name w:val="Heading 7 Char"/>
    <w:basedOn w:val="DefaultParagraphFont"/>
    <w:link w:val="Heading7"/>
    <w:uiPriority w:val="24"/>
    <w:semiHidden/>
    <w:rsid w:val="009A406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24"/>
    <w:semiHidden/>
    <w:rsid w:val="009A406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24"/>
    <w:semiHidden/>
    <w:rsid w:val="009A40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925219"/>
    <w:pPr>
      <w:spacing w:after="400" w:line="240" w:lineRule="auto"/>
      <w:contextualSpacing/>
    </w:pPr>
    <w:rPr>
      <w:rFonts w:eastAsiaTheme="majorEastAsia" w:cstheme="majorBidi"/>
      <w:b/>
      <w:color w:val="auto"/>
      <w:kern w:val="28"/>
      <w:sz w:val="72"/>
      <w:szCs w:val="56"/>
    </w:rPr>
  </w:style>
  <w:style w:type="character" w:styleId="TitleChar" w:customStyle="1">
    <w:name w:val="Title Char"/>
    <w:basedOn w:val="DefaultParagraphFont"/>
    <w:link w:val="Title"/>
    <w:rsid w:val="00925219"/>
    <w:rPr>
      <w:rFonts w:ascii="Arial" w:hAnsi="Arial" w:eastAsiaTheme="majorEastAsia" w:cstheme="majorBidi"/>
      <w:b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"/>
    <w:qFormat/>
    <w:rsid w:val="00B772D6"/>
    <w:pPr>
      <w:numPr>
        <w:ilvl w:val="1"/>
      </w:numPr>
    </w:pPr>
    <w:rPr>
      <w:rFonts w:eastAsiaTheme="majorEastAsia" w:cstheme="majorBidi"/>
      <w:color w:val="auto"/>
      <w:sz w:val="32"/>
      <w:szCs w:val="28"/>
    </w:rPr>
  </w:style>
  <w:style w:type="character" w:styleId="SubtitleChar" w:customStyle="1">
    <w:name w:val="Subtitle Char"/>
    <w:basedOn w:val="DefaultParagraphFont"/>
    <w:link w:val="Subtitle"/>
    <w:uiPriority w:val="1"/>
    <w:rsid w:val="00B772D6"/>
    <w:rPr>
      <w:rFonts w:eastAsiaTheme="majorEastAsia" w:cstheme="majorBidi"/>
      <w:sz w:val="32"/>
      <w:szCs w:val="28"/>
    </w:rPr>
  </w:style>
  <w:style w:type="paragraph" w:styleId="Quote">
    <w:name w:val="Quote"/>
    <w:basedOn w:val="Normal"/>
    <w:next w:val="Normal"/>
    <w:link w:val="QuoteChar"/>
    <w:uiPriority w:val="16"/>
    <w:qFormat/>
    <w:rsid w:val="00925219"/>
    <w:pPr>
      <w:spacing w:after="0"/>
      <w:ind w:right="1418"/>
    </w:pPr>
    <w:rPr>
      <w:b/>
      <w:iCs/>
    </w:rPr>
  </w:style>
  <w:style w:type="character" w:styleId="QuoteChar" w:customStyle="1">
    <w:name w:val="Quote Char"/>
    <w:basedOn w:val="DefaultParagraphFont"/>
    <w:link w:val="Quote"/>
    <w:uiPriority w:val="16"/>
    <w:rsid w:val="00925219"/>
    <w:rPr>
      <w:rFonts w:ascii="Arial" w:hAnsi="Arial"/>
      <w:b/>
      <w:iCs/>
      <w:color w:val="000000" w:themeColor="text1"/>
    </w:rPr>
  </w:style>
  <w:style w:type="paragraph" w:styleId="ListParagraph">
    <w:name w:val="List Paragraph"/>
    <w:basedOn w:val="Normal"/>
    <w:uiPriority w:val="99"/>
    <w:semiHidden/>
    <w:rsid w:val="00250EE4"/>
    <w:pPr>
      <w:ind w:left="720"/>
      <w:contextualSpacing/>
    </w:pPr>
  </w:style>
  <w:style w:type="character" w:styleId="IntenseEmphasis">
    <w:name w:val="Intense Emphasis"/>
    <w:basedOn w:val="DefaultParagraphFont"/>
    <w:uiPriority w:val="99"/>
    <w:semiHidden/>
    <w:rsid w:val="00250EE4"/>
    <w:rPr>
      <w:i/>
      <w:iCs/>
      <w:color w:val="072D2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rsid w:val="00250EE4"/>
    <w:pPr>
      <w:pBdr>
        <w:top w:val="single" w:color="072D22" w:themeColor="accent1" w:themeShade="BF" w:sz="4" w:space="10"/>
        <w:bottom w:val="single" w:color="072D22" w:themeColor="accent1" w:themeShade="BF" w:sz="4" w:space="10"/>
      </w:pBdr>
      <w:spacing w:before="360" w:after="360"/>
      <w:ind w:left="864" w:right="864"/>
      <w:jc w:val="center"/>
    </w:pPr>
    <w:rPr>
      <w:i/>
      <w:iCs/>
      <w:color w:val="072D22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99"/>
    <w:semiHidden/>
    <w:rsid w:val="00A47B06"/>
    <w:rPr>
      <w:i/>
      <w:iCs/>
      <w:color w:val="072D22" w:themeColor="accent1" w:themeShade="BF"/>
      <w:sz w:val="20"/>
    </w:rPr>
  </w:style>
  <w:style w:type="character" w:styleId="IntenseReference">
    <w:name w:val="Intense Reference"/>
    <w:basedOn w:val="DefaultParagraphFont"/>
    <w:uiPriority w:val="99"/>
    <w:semiHidden/>
    <w:rsid w:val="00250EE4"/>
    <w:rPr>
      <w:b/>
      <w:bCs/>
      <w:smallCaps/>
      <w:color w:val="072D2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rsid w:val="00B34532"/>
    <w:pPr>
      <w:tabs>
        <w:tab w:val="center" w:pos="4513"/>
        <w:tab w:val="right" w:pos="9026"/>
      </w:tabs>
      <w:spacing w:after="0" w:line="240" w:lineRule="auto"/>
      <w:jc w:val="right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B34532"/>
    <w:rPr>
      <w:color w:val="000000" w:themeColor="text1"/>
    </w:rPr>
  </w:style>
  <w:style w:type="paragraph" w:styleId="Footer">
    <w:name w:val="footer"/>
    <w:basedOn w:val="Normal"/>
    <w:link w:val="FooterChar"/>
    <w:uiPriority w:val="99"/>
    <w:semiHidden/>
    <w:rsid w:val="00FB19A7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styleId="FooterChar" w:customStyle="1">
    <w:name w:val="Footer Char"/>
    <w:basedOn w:val="DefaultParagraphFont"/>
    <w:link w:val="Footer"/>
    <w:uiPriority w:val="99"/>
    <w:semiHidden/>
    <w:rsid w:val="009A4069"/>
    <w:rPr>
      <w:color w:val="000000" w:themeColor="text1"/>
      <w:sz w:val="16"/>
    </w:rPr>
  </w:style>
  <w:style w:type="paragraph" w:styleId="NoSpacing">
    <w:name w:val="No Spacing"/>
    <w:uiPriority w:val="4"/>
    <w:qFormat/>
    <w:rsid w:val="00925219"/>
    <w:pPr>
      <w:spacing w:after="0" w:line="240" w:lineRule="auto"/>
    </w:pPr>
    <w:rPr>
      <w:rFonts w:ascii="Arial" w:hAnsi="Arial"/>
      <w:sz w:val="20"/>
    </w:rPr>
  </w:style>
  <w:style w:type="paragraph" w:styleId="Intro" w:customStyle="1">
    <w:name w:val="Intro"/>
    <w:basedOn w:val="Normal"/>
    <w:uiPriority w:val="5"/>
    <w:qFormat/>
    <w:rsid w:val="004A1D8F"/>
    <w:pPr>
      <w:spacing w:after="360"/>
    </w:pPr>
    <w:rPr>
      <w:sz w:val="28"/>
    </w:rPr>
  </w:style>
  <w:style w:type="table" w:styleId="TableGrid">
    <w:name w:val="Table Grid"/>
    <w:basedOn w:val="TableNormal"/>
    <w:uiPriority w:val="39"/>
    <w:rsid w:val="0047458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ulletList" w:customStyle="1">
    <w:name w:val="Bullet List"/>
    <w:basedOn w:val="Normal"/>
    <w:uiPriority w:val="11"/>
    <w:qFormat/>
    <w:rsid w:val="0085271D"/>
    <w:pPr>
      <w:numPr>
        <w:numId w:val="1"/>
      </w:numPr>
      <w:ind w:left="511" w:hanging="284"/>
      <w:contextualSpacing/>
    </w:pPr>
  </w:style>
  <w:style w:type="paragraph" w:styleId="NumberedList" w:customStyle="1">
    <w:name w:val="Numbered List"/>
    <w:basedOn w:val="Normal"/>
    <w:uiPriority w:val="12"/>
    <w:qFormat/>
    <w:rsid w:val="00B66A73"/>
    <w:pPr>
      <w:numPr>
        <w:numId w:val="2"/>
      </w:numPr>
      <w:ind w:left="511" w:hanging="284"/>
      <w:contextualSpacing/>
    </w:pPr>
  </w:style>
  <w:style w:type="paragraph" w:styleId="TableChartTitle" w:customStyle="1">
    <w:name w:val="Table / Chart Title"/>
    <w:basedOn w:val="Normal"/>
    <w:uiPriority w:val="13"/>
    <w:qFormat/>
    <w:rsid w:val="00925219"/>
    <w:pPr>
      <w:spacing w:before="300"/>
    </w:pPr>
    <w:rPr>
      <w:b/>
    </w:rPr>
  </w:style>
  <w:style w:type="paragraph" w:styleId="QuoteName" w:customStyle="1">
    <w:name w:val="Quote Name"/>
    <w:basedOn w:val="Normal"/>
    <w:uiPriority w:val="18"/>
    <w:qFormat/>
    <w:rsid w:val="00925219"/>
    <w:pPr>
      <w:spacing w:after="0" w:line="240" w:lineRule="auto"/>
    </w:pPr>
    <w:rPr>
      <w:b/>
    </w:rPr>
  </w:style>
  <w:style w:type="paragraph" w:styleId="QuoteDescription" w:customStyle="1">
    <w:name w:val="Quote Description"/>
    <w:basedOn w:val="Normal"/>
    <w:uiPriority w:val="19"/>
    <w:qFormat/>
    <w:rsid w:val="0052486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015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01519"/>
    <w:pPr>
      <w:spacing w:line="240" w:lineRule="auto"/>
    </w:pPr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9A4069"/>
    <w:rPr>
      <w:color w:val="000000" w:themeColor="text1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51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01519"/>
    <w:rPr>
      <w:b/>
      <w:bCs/>
      <w:color w:val="000000" w:themeColor="text1"/>
      <w:sz w:val="20"/>
      <w:szCs w:val="20"/>
    </w:rPr>
  </w:style>
  <w:style w:type="table" w:styleId="Style1" w:customStyle="1">
    <w:name w:val="Style1"/>
    <w:basedOn w:val="TableNormal"/>
    <w:uiPriority w:val="99"/>
    <w:rsid w:val="003B5968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cPr>
      <w:vAlign w:val="center"/>
    </w:tcPr>
    <w:tblStylePr w:type="firstRow">
      <w:pPr>
        <w:jc w:val="left"/>
      </w:pPr>
      <w:rPr>
        <w:rFonts w:asciiTheme="majorHAnsi" w:hAnsiTheme="majorHAnsi"/>
      </w:rPr>
      <w:tblPr/>
      <w:tcPr>
        <w:shd w:val="clear" w:color="auto" w:fill="00AB52" w:themeFill="accent2"/>
      </w:tcPr>
    </w:tblStylePr>
  </w:style>
  <w:style w:type="table" w:styleId="Style2" w:customStyle="1">
    <w:name w:val="Style2"/>
    <w:basedOn w:val="TableNormal"/>
    <w:uiPriority w:val="99"/>
    <w:rsid w:val="003B5968"/>
    <w:pPr>
      <w:spacing w:after="0" w:line="240" w:lineRule="auto"/>
      <w:jc w:val="center"/>
    </w:pPr>
    <w:tblPr>
      <w:tblStyleRow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cPr>
      <w:vAlign w:val="center"/>
    </w:tcPr>
    <w:tblStylePr w:type="firstRow">
      <w:pPr>
        <w:jc w:val="center"/>
      </w:pPr>
      <w:rPr>
        <w:rFonts w:asciiTheme="majorHAnsi" w:hAnsiTheme="majorHAnsi"/>
      </w:rPr>
      <w:tblPr/>
      <w:tcPr>
        <w:shd w:val="clear" w:color="auto" w:fill="00AB52" w:themeFill="accent2"/>
      </w:tcPr>
    </w:tblStylePr>
    <w:tblStylePr w:type="band1Horz">
      <w:tblPr/>
      <w:tcPr>
        <w:shd w:val="clear" w:color="auto" w:fill="E5F7EE"/>
      </w:tcPr>
    </w:tblStylePr>
  </w:style>
  <w:style w:type="paragraph" w:styleId="FootnoteText">
    <w:name w:val="footnote text"/>
    <w:basedOn w:val="Normal"/>
    <w:link w:val="FootnoteTextChar"/>
    <w:uiPriority w:val="99"/>
    <w:rsid w:val="00343651"/>
    <w:pPr>
      <w:spacing w:after="80" w:line="240" w:lineRule="auto"/>
    </w:pPr>
    <w:rPr>
      <w:sz w:val="18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343651"/>
    <w:rPr>
      <w:color w:val="000000" w:themeColor="text1"/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43651"/>
    <w:rPr>
      <w:vertAlign w:val="superscript"/>
    </w:rPr>
  </w:style>
  <w:style w:type="paragraph" w:styleId="QuoteShort" w:customStyle="1">
    <w:name w:val="Quote Short"/>
    <w:basedOn w:val="Quote"/>
    <w:uiPriority w:val="17"/>
    <w:qFormat/>
    <w:rsid w:val="00925219"/>
    <w:pPr>
      <w:spacing w:line="240" w:lineRule="auto"/>
    </w:pPr>
    <w:rPr>
      <w:b w:val="0"/>
      <w:sz w:val="40"/>
    </w:rPr>
  </w:style>
  <w:style w:type="paragraph" w:styleId="Caption">
    <w:name w:val="caption"/>
    <w:basedOn w:val="Normal"/>
    <w:next w:val="Normal"/>
    <w:uiPriority w:val="20"/>
    <w:qFormat/>
    <w:rsid w:val="00925219"/>
    <w:pPr>
      <w:spacing w:before="300"/>
    </w:pPr>
    <w:rPr>
      <w:b/>
      <w:iCs/>
      <w:color w:val="auto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3210E9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1C0562"/>
    <w:rPr>
      <w:color w:val="000000" w:themeColor="text1"/>
      <w:u w:val="single"/>
    </w:rPr>
  </w:style>
  <w:style w:type="paragraph" w:styleId="EndnoteText">
    <w:name w:val="endnote text"/>
    <w:basedOn w:val="Normal"/>
    <w:link w:val="EndnoteTextChar"/>
    <w:uiPriority w:val="99"/>
    <w:rsid w:val="003210E9"/>
    <w:pPr>
      <w:spacing w:after="0" w:line="240" w:lineRule="auto"/>
    </w:pPr>
    <w:rPr>
      <w:sz w:val="18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rsid w:val="003210E9"/>
    <w:rPr>
      <w:color w:val="000000" w:themeColor="text1"/>
      <w:sz w:val="18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210E9"/>
    <w:rPr>
      <w:vertAlign w:val="superscript"/>
    </w:rPr>
  </w:style>
  <w:style w:type="paragraph" w:styleId="TableHeader" w:customStyle="1">
    <w:name w:val="Table Header"/>
    <w:basedOn w:val="Normal"/>
    <w:uiPriority w:val="14"/>
    <w:qFormat/>
    <w:rsid w:val="00925219"/>
    <w:pPr>
      <w:spacing w:after="0" w:line="240" w:lineRule="auto"/>
    </w:pPr>
    <w:rPr>
      <w:b/>
    </w:rPr>
  </w:style>
  <w:style w:type="paragraph" w:styleId="TableText" w:customStyle="1">
    <w:name w:val="Table Text"/>
    <w:basedOn w:val="Normal"/>
    <w:uiPriority w:val="15"/>
    <w:qFormat/>
    <w:rsid w:val="009A4069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rsid w:val="00925219"/>
    <w:pPr>
      <w:spacing w:before="240" w:after="240" w:line="276" w:lineRule="auto"/>
      <w:outlineLvl w:val="9"/>
    </w:pPr>
    <w:rPr>
      <w:b w:val="0"/>
      <w:color w:val="auto"/>
      <w:kern w:val="0"/>
      <w:sz w:val="48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925219"/>
    <w:pPr>
      <w:tabs>
        <w:tab w:val="right" w:leader="dot" w:pos="9854"/>
      </w:tabs>
      <w:spacing w:before="400"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E272EA"/>
    <w:pPr>
      <w:spacing w:before="60" w:after="60"/>
      <w:ind w:left="227"/>
    </w:pPr>
  </w:style>
  <w:style w:type="paragraph" w:styleId="TOC3">
    <w:name w:val="toc 3"/>
    <w:basedOn w:val="Normal"/>
    <w:next w:val="Normal"/>
    <w:autoRedefine/>
    <w:uiPriority w:val="39"/>
    <w:unhideWhenUsed/>
    <w:rsid w:val="00E272EA"/>
    <w:pPr>
      <w:spacing w:before="60" w:after="60"/>
      <w:ind w:left="227"/>
    </w:pPr>
  </w:style>
  <w:style w:type="character" w:styleId="PlaceholderText">
    <w:name w:val="Placeholder Text"/>
    <w:basedOn w:val="DefaultParagraphFont"/>
    <w:uiPriority w:val="99"/>
    <w:semiHidden/>
    <w:rsid w:val="00D01DF3"/>
    <w:rPr>
      <w:color w:val="666666"/>
    </w:rPr>
  </w:style>
  <w:style w:type="paragraph" w:styleId="Date">
    <w:name w:val="Date"/>
    <w:basedOn w:val="Normal"/>
    <w:next w:val="Normal"/>
    <w:link w:val="DateChar"/>
    <w:uiPriority w:val="2"/>
    <w:qFormat/>
    <w:rsid w:val="00D01DF3"/>
    <w:pPr>
      <w:spacing w:after="0"/>
    </w:pPr>
    <w:rPr>
      <w:sz w:val="28"/>
    </w:rPr>
  </w:style>
  <w:style w:type="character" w:styleId="DateChar" w:customStyle="1">
    <w:name w:val="Date Char"/>
    <w:basedOn w:val="DefaultParagraphFont"/>
    <w:link w:val="Date"/>
    <w:uiPriority w:val="2"/>
    <w:rsid w:val="00D01DF3"/>
    <w:rPr>
      <w:color w:val="000000" w:themeColor="text1"/>
      <w:sz w:val="28"/>
    </w:rPr>
  </w:style>
  <w:style w:type="paragraph" w:styleId="NoParagraphStyle" w:customStyle="1">
    <w:name w:val="[No Paragraph Style]"/>
    <w:rsid w:val="009C1971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5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68644">
          <w:marLeft w:val="288"/>
          <w:marRight w:val="0"/>
          <w:marTop w:val="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8588">
          <w:marLeft w:val="288"/>
          <w:marRight w:val="0"/>
          <w:marTop w:val="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581">
          <w:marLeft w:val="288"/>
          <w:marRight w:val="0"/>
          <w:marTop w:val="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/media/image4.png" Id="rId252463652" /><Relationship Type="http://schemas.openxmlformats.org/officeDocument/2006/relationships/header" Target="header2.xml" Id="R51056d8f5714410b" /><Relationship Type="http://schemas.openxmlformats.org/officeDocument/2006/relationships/footer" Target="footer.xml" Id="R2315b83b1e884bad" /><Relationship Type="http://schemas.openxmlformats.org/officeDocument/2006/relationships/footer" Target="footer2.xml" Id="R41eca46162314e1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abriel/Desktop/Word%20templates/Trussell_Policy%20or%20briefing%20document_final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Custom 99">
      <a:dk1>
        <a:sysClr val="windowText" lastClr="000000"/>
      </a:dk1>
      <a:lt1>
        <a:sysClr val="window" lastClr="FFFFFF"/>
      </a:lt1>
      <a:dk2>
        <a:srgbClr val="0A3D2E"/>
      </a:dk2>
      <a:lt2>
        <a:srgbClr val="E6EBEA"/>
      </a:lt2>
      <a:accent1>
        <a:srgbClr val="0A3D2E"/>
      </a:accent1>
      <a:accent2>
        <a:srgbClr val="00AB52"/>
      </a:accent2>
      <a:accent3>
        <a:srgbClr val="FFACFF"/>
      </a:accent3>
      <a:accent4>
        <a:srgbClr val="FFE42D"/>
      </a:accent4>
      <a:accent5>
        <a:srgbClr val="78A2FF"/>
      </a:accent5>
      <a:accent6>
        <a:srgbClr val="FF5414"/>
      </a:accent6>
      <a:hlink>
        <a:srgbClr val="00AB52"/>
      </a:hlink>
      <a:folHlink>
        <a:srgbClr val="00AB52"/>
      </a:folHlink>
    </a:clrScheme>
    <a:fontScheme name="Custom 85">
      <a:majorFont>
        <a:latin typeface="Switzer Semibold"/>
        <a:ea typeface=""/>
        <a:cs typeface=""/>
      </a:majorFont>
      <a:minorFont>
        <a:latin typeface="Switze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80162-429E-4212-977F-2F142C40D82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Trussell_Policy or briefing document_final.dotx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Gabriel</dc:creator>
  <keywords/>
  <dc:description/>
  <lastModifiedBy>Office</lastModifiedBy>
  <revision>6</revision>
  <dcterms:created xsi:type="dcterms:W3CDTF">2024-10-22T10:39:00.0000000Z</dcterms:created>
  <dcterms:modified xsi:type="dcterms:W3CDTF">2026-10-22T13:37:46.8067500Z</dcterms:modified>
</coreProperties>
</file>